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-209550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400E46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Added a rough design to the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revit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file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proofErr w:type="gramStart"/>
                                          <w:r w:rsidR="00400E46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400E46">
                                            <w:rPr>
                                              <w:sz w:val="20"/>
                                            </w:rPr>
                                            <w:t xml:space="preserve"> and CEA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400E46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Talked about how to make the scoop angle more so the blocks are picked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up  with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more ease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400E46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Began to design the interior design of my commercial structure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802C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Moved a wall to accommodate a 3</w:t>
                                      </w:r>
                                      <w:r w:rsidRPr="001802CD">
                                        <w:rPr>
                                          <w:sz w:val="20"/>
                                          <w:vertAlign w:val="superscript"/>
                                        </w:rPr>
                                        <w:t>rd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entry and exit point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00E46">
                                            <w:rPr>
                                              <w:sz w:val="20"/>
                                            </w:rPr>
                                            <w:t xml:space="preserve">Work in </w:t>
                                          </w:r>
                                          <w:proofErr w:type="spellStart"/>
                                          <w:r w:rsidR="00400E46">
                                            <w:rPr>
                                              <w:sz w:val="20"/>
                                            </w:rPr>
                                            <w:t>cea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802CD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Assisted Nathan with the construction of the scoop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802CD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Added more to the interior in the </w:t>
                                            </w:r>
                                            <w:r w:rsidR="00A555C8">
                                              <w:rPr>
                                                <w:sz w:val="20"/>
                                              </w:rPr>
                                              <w:t>commercial</w:t>
                                            </w:r>
                                            <w:bookmarkStart w:id="0" w:name="_GoBack"/>
                                            <w:bookmarkEnd w:id="0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structure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2812224"/>
                              <a:chOff x="0" y="0"/>
                              <a:chExt cx="9743712" cy="2812224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00E46" w:rsidRDefault="00400E46" w:rsidP="00400E46">
                                  <w:pPr>
                                    <w:jc w:val="center"/>
                                  </w:pPr>
                                  <w:proofErr w:type="spellStart"/>
                                  <w:proofErr w:type="gramStart"/>
                                  <w:r>
                                    <w:t>sc</w:t>
                                  </w:r>
                                  <w:proofErr w:type="spellEnd"/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2802175"/>
                                <a:chOff x="0" y="0"/>
                                <a:chExt cx="9741133" cy="2802175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2802175"/>
                                  <a:chOff x="0" y="0"/>
                                  <a:chExt cx="9741133" cy="2802175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Marked and drilled new hole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2802175"/>
                                    <a:chOff x="0" y="0"/>
                                    <a:chExt cx="9741133" cy="2802175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2802175"/>
                                      <a:chOff x="0" y="0"/>
                                      <a:chExt cx="9741133" cy="2802175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416458" y="2390775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65000">
                                            <w:rPr>
                                              <w:sz w:val="20"/>
                                            </w:rPr>
                                            <w:t>Re drill holes on arm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Pop riveted into position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Revamped the angle of the scoop and planned to fix it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Drew out on paper and dimensioned on a sheet of metal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B65000">
                                            <w:rPr>
                                              <w:sz w:val="20"/>
                                            </w:rPr>
                                            <w:t xml:space="preserve">Work on the scoop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out and ran out of time to attach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Researched and developed an attachment idea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Resized on paint and added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phraseing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B65000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Work on Christmas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</w:rPr>
                                            <w:t>ordiment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135F1"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Copied to a word document and printed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B65000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Research online for ideas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5pt;margin-top:-16.5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400E46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Added a rough design to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file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proofErr w:type="gramStart"/>
                                    <w:r w:rsidR="00400E46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400E46">
                                      <w:rPr>
                                        <w:sz w:val="20"/>
                                      </w:rPr>
                                      <w:t xml:space="preserve"> and CEA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400E46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Talked about how to make the scoop angle more so the blocks are picked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up  with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more ease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400E46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Began to design the interior design of my commercial structure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1802C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Moved a wall to accommodate a 3</w:t>
                                </w:r>
                                <w:r w:rsidRPr="001802CD">
                                  <w:rPr>
                                    <w:sz w:val="20"/>
                                    <w:vertAlign w:val="superscript"/>
                                  </w:rPr>
                                  <w:t>rd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entry and exit point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00E46">
                                      <w:rPr>
                                        <w:sz w:val="20"/>
                                      </w:rPr>
                                      <w:t xml:space="preserve">Work in </w:t>
                                    </w:r>
                                    <w:proofErr w:type="spellStart"/>
                                    <w:r w:rsidR="00400E46">
                                      <w:rPr>
                                        <w:sz w:val="20"/>
                                      </w:rPr>
                                      <w:t>cea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802C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Assisted Nathan with the construction of the scoop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802CD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Added more to the interior in the </w:t>
                                      </w:r>
                                      <w:r w:rsidR="00A555C8">
                                        <w:rPr>
                                          <w:sz w:val="20"/>
                                        </w:rPr>
                                        <w:t>commercial</w:t>
                                      </w:r>
                                      <w:bookmarkStart w:id="1" w:name="_GoBack"/>
                                      <w:bookmarkEnd w:id="1"/>
                                      <w:r>
                                        <w:rPr>
                                          <w:sz w:val="20"/>
                                        </w:rPr>
                                        <w:t xml:space="preserve"> structure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28122" coordsize="97437,281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>
                      <v:textbox>
                        <w:txbxContent>
                          <w:p w:rsidR="00400E46" w:rsidRDefault="00400E46" w:rsidP="00400E46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sc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rect>
                    <v:group id="Group 468" o:spid="_x0000_s1073" style="position:absolute;top:100;width:97411;height:28022" coordsize="97411,28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28021" coordsize="97411,28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6500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Marked and drilled new hole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28021" coordsize="97411,28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28021" coordsize="97411,28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4164;top:23907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65000">
                                      <w:rPr>
                                        <w:sz w:val="20"/>
                                      </w:rPr>
                                      <w:t>Re drill holes on arm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Pop riveted into position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Revamped the angle of the scoop and planned to fix it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6500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Drew out on paper and dimensioned on a sheet of metal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B65000">
                                      <w:rPr>
                                        <w:sz w:val="20"/>
                                      </w:rPr>
                                      <w:t xml:space="preserve">Work on the scoop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out and ran out of time to attach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Researched and developed an attachment idea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B6500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Resized on paint and added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phraseing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B65000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Work on Christmas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ordiment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135F1"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Copied to a word document and printed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B65000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Research online for ideas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802CD"/>
    <w:rsid w:val="001936F3"/>
    <w:rsid w:val="001B3E81"/>
    <w:rsid w:val="00240EE8"/>
    <w:rsid w:val="00260DF3"/>
    <w:rsid w:val="002F2CF4"/>
    <w:rsid w:val="00400E46"/>
    <w:rsid w:val="004135F1"/>
    <w:rsid w:val="00446361"/>
    <w:rsid w:val="005C75B0"/>
    <w:rsid w:val="005F79BA"/>
    <w:rsid w:val="006F2B70"/>
    <w:rsid w:val="0076674B"/>
    <w:rsid w:val="00854BDF"/>
    <w:rsid w:val="009A3EE4"/>
    <w:rsid w:val="00A03FA6"/>
    <w:rsid w:val="00A0413A"/>
    <w:rsid w:val="00A40919"/>
    <w:rsid w:val="00A555C8"/>
    <w:rsid w:val="00A74C38"/>
    <w:rsid w:val="00B3020B"/>
    <w:rsid w:val="00B65000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A92F2-1A79-44CE-8490-8686863FD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Stephen Weiland</cp:lastModifiedBy>
  <cp:revision>2</cp:revision>
  <dcterms:created xsi:type="dcterms:W3CDTF">2013-11-08T16:52:00Z</dcterms:created>
  <dcterms:modified xsi:type="dcterms:W3CDTF">2013-11-08T16:52:00Z</dcterms:modified>
</cp:coreProperties>
</file>